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EC18" w14:textId="77777777" w:rsidR="0099745D" w:rsidRPr="004F7D26" w:rsidRDefault="00095C96" w:rsidP="004F7D26">
      <w:pPr>
        <w:jc w:val="center"/>
        <w:rPr>
          <w:b/>
          <w:sz w:val="24"/>
          <w:szCs w:val="24"/>
          <w:lang w:val="en-GB"/>
        </w:rPr>
      </w:pPr>
      <w:r>
        <w:rPr>
          <w:noProof/>
          <w:lang w:val="en-GB"/>
        </w:rPr>
        <w:drawing>
          <wp:anchor distT="36576" distB="36576" distL="36576" distR="36576" simplePos="0" relativeHeight="251658242" behindDoc="0" locked="0" layoutInCell="1" allowOverlap="1" wp14:anchorId="1A2C2B73" wp14:editId="2B8B985F">
            <wp:simplePos x="0" y="0"/>
            <wp:positionH relativeFrom="column">
              <wp:posOffset>-142875</wp:posOffset>
            </wp:positionH>
            <wp:positionV relativeFrom="paragraph">
              <wp:posOffset>-597535</wp:posOffset>
            </wp:positionV>
            <wp:extent cx="1762125" cy="599440"/>
            <wp:effectExtent l="0" t="0" r="0" b="0"/>
            <wp:wrapNone/>
            <wp:docPr id="68" name="Picture 3" descr="forth valle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th valley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/>
        </w:rPr>
        <mc:AlternateContent>
          <mc:Choice Requires="wps">
            <w:drawing>
              <wp:anchor distT="36576" distB="36576" distL="36576" distR="36576" simplePos="0" relativeHeight="251658241" behindDoc="0" locked="0" layoutInCell="1" allowOverlap="1" wp14:anchorId="256133D4" wp14:editId="1D0E1227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3333750" cy="1134110"/>
                <wp:effectExtent l="0" t="0" r="0" b="0"/>
                <wp:wrapNone/>
                <wp:docPr id="2" name="Picture 2" descr="forth valle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33750" cy="1134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0E778" id="Picture 2" o:spid="_x0000_s1026" alt="forth valley logo" style="position:absolute;margin-left:0;margin-top:.15pt;width:262.5pt;height:89.3pt;z-index:25165824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" filled="f" stroked="f">
                <o:lock v:ext="edit" aspectratio="t"/>
              </v:rect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3FDB163E" wp14:editId="52F12B94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3333750" cy="1134110"/>
                <wp:effectExtent l="0" t="0" r="0" b="0"/>
                <wp:wrapNone/>
                <wp:docPr id="1" name="Picture 1" descr="forth valle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33750" cy="1134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F86C26" id="Picture 1" o:spid="_x0000_s1026" alt="forth valley logo" style="position:absolute;margin-left:0;margin-top:.15pt;width:262.5pt;height:89.3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" filled="f" stroked="f">
                <o:lock v:ext="edit" aspectratio="t"/>
              </v:rect>
            </w:pict>
          </mc:Fallback>
        </mc:AlternateContent>
      </w:r>
    </w:p>
    <w:p w14:paraId="0C8C2F3C" w14:textId="77777777" w:rsidR="006F43EF" w:rsidRPr="002856F5" w:rsidRDefault="004804C3">
      <w:pPr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2856F5">
        <w:rPr>
          <w:rFonts w:ascii="Arial" w:hAnsi="Arial" w:cs="Arial"/>
          <w:b/>
          <w:sz w:val="24"/>
          <w:szCs w:val="24"/>
          <w:lang w:val="en-GB"/>
        </w:rPr>
        <w:t>JOB DESCRIPTI</w:t>
      </w:r>
      <w:r w:rsidR="0099745D" w:rsidRPr="002856F5">
        <w:rPr>
          <w:rFonts w:ascii="Arial" w:hAnsi="Arial" w:cs="Arial"/>
          <w:b/>
          <w:sz w:val="24"/>
          <w:szCs w:val="24"/>
          <w:lang w:val="en-GB"/>
        </w:rPr>
        <w:t>ON</w:t>
      </w:r>
    </w:p>
    <w:p w14:paraId="78FCD474" w14:textId="77777777" w:rsidR="006F43EF" w:rsidRPr="002856F5" w:rsidRDefault="006F43EF">
      <w:pPr>
        <w:rPr>
          <w:rFonts w:ascii="Arial" w:hAnsi="Arial" w:cs="Arial"/>
          <w:sz w:val="24"/>
          <w:szCs w:val="24"/>
          <w:lang w:val="en-GB"/>
        </w:rPr>
      </w:pPr>
    </w:p>
    <w:p w14:paraId="166F672C" w14:textId="77777777" w:rsidR="006F43EF" w:rsidRPr="002856F5" w:rsidRDefault="006F43EF">
      <w:pPr>
        <w:rPr>
          <w:rFonts w:ascii="Arial" w:hAnsi="Arial" w:cs="Arial"/>
          <w:sz w:val="24"/>
          <w:szCs w:val="24"/>
          <w:lang w:val="en-GB"/>
        </w:rPr>
      </w:pPr>
    </w:p>
    <w:p w14:paraId="49AB4155" w14:textId="18647EE1" w:rsidR="006F43EF" w:rsidRPr="005D6E8D" w:rsidRDefault="00760C8F" w:rsidP="005D6E8D">
      <w:pPr>
        <w:rPr>
          <w:rFonts w:ascii="Arial" w:hAnsi="Arial" w:cs="Arial"/>
          <w:sz w:val="24"/>
          <w:szCs w:val="24"/>
          <w:lang w:val="en-GB"/>
        </w:rPr>
      </w:pPr>
      <w:r w:rsidRPr="002856F5">
        <w:rPr>
          <w:rFonts w:ascii="Arial" w:hAnsi="Arial" w:cs="Arial"/>
          <w:b/>
          <w:sz w:val="24"/>
          <w:szCs w:val="24"/>
          <w:lang w:val="en-GB"/>
        </w:rPr>
        <w:t>Post:</w:t>
      </w:r>
      <w:r w:rsidR="006F43EF" w:rsidRPr="002856F5">
        <w:rPr>
          <w:rFonts w:ascii="Arial" w:hAnsi="Arial" w:cs="Arial"/>
          <w:sz w:val="24"/>
          <w:szCs w:val="24"/>
          <w:lang w:val="en-GB"/>
        </w:rPr>
        <w:tab/>
      </w:r>
      <w:r w:rsidR="007D2500" w:rsidRPr="002856F5">
        <w:rPr>
          <w:rFonts w:ascii="Arial" w:hAnsi="Arial" w:cs="Arial"/>
          <w:sz w:val="24"/>
          <w:szCs w:val="24"/>
          <w:lang w:val="en-GB"/>
        </w:rPr>
        <w:tab/>
      </w:r>
      <w:r w:rsidRPr="002856F5">
        <w:rPr>
          <w:rFonts w:ascii="Arial" w:hAnsi="Arial" w:cs="Arial"/>
          <w:sz w:val="24"/>
          <w:szCs w:val="24"/>
          <w:lang w:val="en-GB"/>
        </w:rPr>
        <w:tab/>
      </w:r>
      <w:r w:rsidR="00123997" w:rsidRPr="002856F5">
        <w:rPr>
          <w:rFonts w:ascii="Arial" w:hAnsi="Arial" w:cs="Arial"/>
          <w:sz w:val="24"/>
          <w:szCs w:val="24"/>
          <w:lang w:val="en-GB"/>
        </w:rPr>
        <w:t xml:space="preserve">Volunteer Co-ordinator </w:t>
      </w:r>
    </w:p>
    <w:p w14:paraId="3795EA1A" w14:textId="77777777" w:rsidR="005D6E8D" w:rsidRDefault="005D6E8D" w:rsidP="00760C8F">
      <w:pPr>
        <w:rPr>
          <w:rFonts w:ascii="Arial" w:hAnsi="Arial" w:cs="Arial"/>
          <w:b/>
          <w:sz w:val="24"/>
          <w:szCs w:val="24"/>
          <w:lang w:val="en-GB"/>
        </w:rPr>
      </w:pPr>
    </w:p>
    <w:p w14:paraId="04481F9A" w14:textId="23D11CDC" w:rsidR="005D6E8D" w:rsidRDefault="00760C8F" w:rsidP="00760C8F">
      <w:pPr>
        <w:rPr>
          <w:rFonts w:ascii="Arial" w:hAnsi="Arial" w:cs="Arial"/>
          <w:sz w:val="24"/>
          <w:szCs w:val="24"/>
          <w:lang w:val="en-GB"/>
        </w:rPr>
      </w:pPr>
      <w:r w:rsidRPr="002856F5">
        <w:rPr>
          <w:rFonts w:ascii="Arial" w:hAnsi="Arial" w:cs="Arial"/>
          <w:b/>
          <w:sz w:val="24"/>
          <w:szCs w:val="24"/>
          <w:lang w:val="en-GB"/>
        </w:rPr>
        <w:t>Location:</w:t>
      </w:r>
      <w:r w:rsidRPr="002856F5">
        <w:rPr>
          <w:rFonts w:ascii="Arial" w:hAnsi="Arial" w:cs="Arial"/>
          <w:b/>
          <w:sz w:val="24"/>
          <w:szCs w:val="24"/>
          <w:lang w:val="en-GB"/>
        </w:rPr>
        <w:tab/>
      </w:r>
      <w:r w:rsidRPr="002856F5">
        <w:rPr>
          <w:rFonts w:ascii="Arial" w:hAnsi="Arial" w:cs="Arial"/>
          <w:b/>
          <w:sz w:val="24"/>
          <w:szCs w:val="24"/>
          <w:lang w:val="en-GB"/>
        </w:rPr>
        <w:tab/>
      </w:r>
      <w:r w:rsidRPr="002856F5">
        <w:rPr>
          <w:rFonts w:ascii="Arial" w:hAnsi="Arial" w:cs="Arial"/>
          <w:sz w:val="24"/>
          <w:szCs w:val="24"/>
          <w:lang w:val="en-GB"/>
        </w:rPr>
        <w:t>Forth Valley Sensory Centre, Redbrae Road, Camelon</w:t>
      </w:r>
      <w:r w:rsidR="005D6E8D">
        <w:rPr>
          <w:rFonts w:ascii="Arial" w:hAnsi="Arial" w:cs="Arial"/>
          <w:sz w:val="24"/>
          <w:szCs w:val="24"/>
          <w:lang w:val="en-GB"/>
        </w:rPr>
        <w:t>, FK1 4DD</w:t>
      </w:r>
    </w:p>
    <w:p w14:paraId="2B29051A" w14:textId="77777777" w:rsidR="005D6E8D" w:rsidRDefault="005D6E8D" w:rsidP="00760C8F">
      <w:pPr>
        <w:rPr>
          <w:rFonts w:ascii="Arial" w:hAnsi="Arial" w:cs="Arial"/>
          <w:b/>
          <w:sz w:val="24"/>
          <w:szCs w:val="24"/>
          <w:lang w:val="en-GB"/>
        </w:rPr>
      </w:pPr>
    </w:p>
    <w:p w14:paraId="2CAA0CFB" w14:textId="6B6943A8" w:rsidR="005D6E8D" w:rsidRDefault="005D6E8D" w:rsidP="00760C8F">
      <w:pPr>
        <w:rPr>
          <w:rFonts w:ascii="Arial" w:hAnsi="Arial" w:cs="Arial"/>
          <w:sz w:val="24"/>
          <w:szCs w:val="24"/>
          <w:lang w:val="en-GB"/>
        </w:rPr>
      </w:pPr>
      <w:r w:rsidRPr="005D6E8D">
        <w:rPr>
          <w:rFonts w:ascii="Arial" w:hAnsi="Arial" w:cs="Arial"/>
          <w:b/>
          <w:sz w:val="24"/>
          <w:szCs w:val="24"/>
          <w:lang w:val="en-GB"/>
        </w:rPr>
        <w:t>Salary and Hours:</w:t>
      </w:r>
      <w:r>
        <w:rPr>
          <w:rFonts w:ascii="Arial" w:hAnsi="Arial" w:cs="Arial"/>
          <w:sz w:val="24"/>
          <w:szCs w:val="24"/>
          <w:lang w:val="en-GB"/>
        </w:rPr>
        <w:t xml:space="preserve">  £</w:t>
      </w:r>
      <w:r w:rsidR="00A329AA">
        <w:rPr>
          <w:rFonts w:ascii="Arial" w:hAnsi="Arial" w:cs="Arial"/>
          <w:sz w:val="24"/>
          <w:szCs w:val="24"/>
          <w:lang w:val="en-GB"/>
        </w:rPr>
        <w:t xml:space="preserve"> 25,262</w:t>
      </w:r>
      <w:r>
        <w:rPr>
          <w:rFonts w:ascii="Arial" w:hAnsi="Arial" w:cs="Arial"/>
          <w:sz w:val="24"/>
          <w:szCs w:val="24"/>
          <w:lang w:val="en-GB"/>
        </w:rPr>
        <w:t xml:space="preserve"> p/a, 21 hours per week pro-rata</w:t>
      </w:r>
      <w:r w:rsidR="00C63423">
        <w:rPr>
          <w:rFonts w:ascii="Arial" w:hAnsi="Arial" w:cs="Arial"/>
          <w:sz w:val="24"/>
          <w:szCs w:val="24"/>
          <w:lang w:val="en-GB"/>
        </w:rPr>
        <w:t xml:space="preserve">. </w:t>
      </w:r>
      <w:r w:rsidR="00C63423" w:rsidRPr="00C63423">
        <w:rPr>
          <w:rFonts w:ascii="Arial" w:hAnsi="Arial" w:cs="Arial"/>
          <w:sz w:val="24"/>
          <w:szCs w:val="24"/>
          <w:lang w:val="en-GB"/>
        </w:rPr>
        <w:t>There is flexibility within the working pattern as long as it meets the needs of the service. The Centre opens 0900h-1700h Monday to Friday and 0900h-1630h on Fridays.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5DC36F3B" w14:textId="2D8F077F" w:rsidR="005D6E8D" w:rsidRDefault="005D6E8D" w:rsidP="00760C8F">
      <w:pPr>
        <w:rPr>
          <w:rFonts w:ascii="Arial" w:hAnsi="Arial" w:cs="Arial"/>
          <w:sz w:val="24"/>
          <w:szCs w:val="24"/>
          <w:lang w:val="en-GB"/>
        </w:rPr>
      </w:pPr>
    </w:p>
    <w:p w14:paraId="09B6C6A7" w14:textId="77777777" w:rsidR="00A4667E" w:rsidRPr="002856F5" w:rsidRDefault="00A4667E" w:rsidP="00A4667E">
      <w:pPr>
        <w:ind w:left="851"/>
        <w:rPr>
          <w:rFonts w:ascii="Arial" w:hAnsi="Arial" w:cs="Arial"/>
          <w:sz w:val="24"/>
          <w:szCs w:val="24"/>
          <w:lang w:val="en-GB"/>
        </w:rPr>
      </w:pPr>
    </w:p>
    <w:p w14:paraId="5BADE0A2" w14:textId="461B7A05" w:rsidR="0081186F" w:rsidRDefault="00791161" w:rsidP="002909FF">
      <w:pPr>
        <w:ind w:left="2160" w:hanging="21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Role description</w:t>
      </w:r>
      <w:r w:rsidR="002909FF" w:rsidRPr="002856F5">
        <w:rPr>
          <w:rFonts w:ascii="Arial" w:hAnsi="Arial" w:cs="Arial"/>
          <w:b/>
          <w:sz w:val="24"/>
          <w:szCs w:val="24"/>
        </w:rPr>
        <w:t>:</w:t>
      </w:r>
    </w:p>
    <w:p w14:paraId="388F850A" w14:textId="77777777" w:rsidR="007012E4" w:rsidRDefault="007012E4" w:rsidP="002909FF">
      <w:pPr>
        <w:ind w:left="2160" w:hanging="2160"/>
        <w:rPr>
          <w:rFonts w:ascii="Arial" w:hAnsi="Arial" w:cs="Arial"/>
          <w:b/>
          <w:sz w:val="24"/>
          <w:szCs w:val="24"/>
        </w:rPr>
      </w:pPr>
    </w:p>
    <w:p w14:paraId="3EBAA236" w14:textId="47338D20" w:rsidR="00072ABC" w:rsidRPr="005717A6" w:rsidRDefault="00072ABC" w:rsidP="00072A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5D6E8D">
        <w:rPr>
          <w:rFonts w:ascii="Arial" w:hAnsi="Arial" w:cs="Arial"/>
          <w:sz w:val="24"/>
          <w:szCs w:val="24"/>
        </w:rPr>
        <w:t>Volunteer Co-o</w:t>
      </w:r>
      <w:r>
        <w:rPr>
          <w:rFonts w:ascii="Arial" w:hAnsi="Arial" w:cs="Arial"/>
          <w:sz w:val="24"/>
          <w:szCs w:val="24"/>
        </w:rPr>
        <w:t xml:space="preserve">rdinator role is a busy and varied role, integral to the smooth running of </w:t>
      </w:r>
      <w:r w:rsidR="00B6468C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he Centre</w:t>
      </w:r>
      <w:r w:rsidR="00B6468C">
        <w:rPr>
          <w:rFonts w:ascii="Arial" w:hAnsi="Arial" w:cs="Arial"/>
          <w:sz w:val="24"/>
          <w:szCs w:val="24"/>
        </w:rPr>
        <w:t xml:space="preserve">’s </w:t>
      </w:r>
      <w:r w:rsidR="0013240C">
        <w:rPr>
          <w:rFonts w:ascii="Arial" w:hAnsi="Arial" w:cs="Arial"/>
          <w:sz w:val="24"/>
          <w:szCs w:val="24"/>
        </w:rPr>
        <w:t xml:space="preserve">programme of </w:t>
      </w:r>
      <w:r w:rsidR="003A7C70">
        <w:rPr>
          <w:rFonts w:ascii="Arial" w:hAnsi="Arial" w:cs="Arial"/>
          <w:sz w:val="24"/>
          <w:szCs w:val="24"/>
        </w:rPr>
        <w:t xml:space="preserve">social </w:t>
      </w:r>
      <w:r w:rsidR="0013240C">
        <w:rPr>
          <w:rFonts w:ascii="Arial" w:hAnsi="Arial" w:cs="Arial"/>
          <w:sz w:val="24"/>
          <w:szCs w:val="24"/>
        </w:rPr>
        <w:t>groups, activities and events</w:t>
      </w:r>
      <w:r>
        <w:rPr>
          <w:rFonts w:ascii="Arial" w:hAnsi="Arial" w:cs="Arial"/>
          <w:sz w:val="24"/>
          <w:szCs w:val="24"/>
        </w:rPr>
        <w:t>.</w:t>
      </w:r>
    </w:p>
    <w:p w14:paraId="2AB232E5" w14:textId="77777777" w:rsidR="006962F4" w:rsidRPr="007012E4" w:rsidRDefault="006962F4" w:rsidP="00072ABC">
      <w:pPr>
        <w:rPr>
          <w:rFonts w:ascii="Arial" w:hAnsi="Arial" w:cs="Arial"/>
          <w:sz w:val="24"/>
          <w:szCs w:val="24"/>
        </w:rPr>
      </w:pPr>
    </w:p>
    <w:p w14:paraId="79681BCF" w14:textId="74AC9207" w:rsidR="00C34B7B" w:rsidRDefault="002909FF" w:rsidP="0081186F">
      <w:pPr>
        <w:rPr>
          <w:rFonts w:ascii="Arial" w:hAnsi="Arial" w:cs="Arial"/>
          <w:sz w:val="24"/>
          <w:szCs w:val="24"/>
          <w:lang w:val="en-GB"/>
        </w:rPr>
      </w:pPr>
      <w:r w:rsidRPr="002856F5">
        <w:rPr>
          <w:rFonts w:ascii="Arial" w:hAnsi="Arial" w:cs="Arial"/>
          <w:sz w:val="24"/>
          <w:szCs w:val="24"/>
          <w:lang w:val="en-GB"/>
        </w:rPr>
        <w:t>The post holder will be responsible for recruiting</w:t>
      </w:r>
      <w:r w:rsidR="00EC3F25">
        <w:rPr>
          <w:rFonts w:ascii="Arial" w:hAnsi="Arial" w:cs="Arial"/>
          <w:sz w:val="24"/>
          <w:szCs w:val="24"/>
          <w:lang w:val="en-GB"/>
        </w:rPr>
        <w:t xml:space="preserve">, </w:t>
      </w:r>
      <w:r w:rsidRPr="002856F5">
        <w:rPr>
          <w:rFonts w:ascii="Arial" w:hAnsi="Arial" w:cs="Arial"/>
          <w:sz w:val="24"/>
          <w:szCs w:val="24"/>
          <w:lang w:val="en-GB"/>
        </w:rPr>
        <w:t xml:space="preserve">training </w:t>
      </w:r>
      <w:r w:rsidR="00EC3F25">
        <w:rPr>
          <w:rFonts w:ascii="Arial" w:hAnsi="Arial" w:cs="Arial"/>
          <w:sz w:val="24"/>
          <w:szCs w:val="24"/>
          <w:lang w:val="en-GB"/>
        </w:rPr>
        <w:t xml:space="preserve">and supporting </w:t>
      </w:r>
      <w:r w:rsidRPr="002856F5">
        <w:rPr>
          <w:rFonts w:ascii="Arial" w:hAnsi="Arial" w:cs="Arial"/>
          <w:sz w:val="24"/>
          <w:szCs w:val="24"/>
          <w:lang w:val="en-GB"/>
        </w:rPr>
        <w:t>volunteers</w:t>
      </w:r>
      <w:r w:rsidR="006962F4">
        <w:rPr>
          <w:rFonts w:ascii="Arial" w:hAnsi="Arial" w:cs="Arial"/>
          <w:sz w:val="24"/>
          <w:szCs w:val="24"/>
          <w:lang w:val="en-GB"/>
        </w:rPr>
        <w:t>, arranging PVG checks</w:t>
      </w:r>
      <w:r w:rsidRPr="002856F5">
        <w:rPr>
          <w:rFonts w:ascii="Arial" w:hAnsi="Arial" w:cs="Arial"/>
          <w:sz w:val="24"/>
          <w:szCs w:val="24"/>
          <w:lang w:val="en-GB"/>
        </w:rPr>
        <w:t xml:space="preserve"> </w:t>
      </w:r>
      <w:r w:rsidR="0081186F" w:rsidRPr="002856F5">
        <w:rPr>
          <w:rFonts w:ascii="Arial" w:hAnsi="Arial" w:cs="Arial"/>
          <w:sz w:val="24"/>
          <w:szCs w:val="24"/>
          <w:lang w:val="en-GB"/>
        </w:rPr>
        <w:t xml:space="preserve">and matching </w:t>
      </w:r>
      <w:r w:rsidR="006962F4">
        <w:rPr>
          <w:rFonts w:ascii="Arial" w:hAnsi="Arial" w:cs="Arial"/>
          <w:sz w:val="24"/>
          <w:szCs w:val="24"/>
          <w:lang w:val="en-GB"/>
        </w:rPr>
        <w:t>volunteers</w:t>
      </w:r>
      <w:r w:rsidR="0081186F" w:rsidRPr="002856F5">
        <w:rPr>
          <w:rFonts w:ascii="Arial" w:hAnsi="Arial" w:cs="Arial"/>
          <w:sz w:val="24"/>
          <w:szCs w:val="24"/>
          <w:lang w:val="en-GB"/>
        </w:rPr>
        <w:t xml:space="preserve"> to</w:t>
      </w:r>
      <w:r w:rsidR="006962F4">
        <w:rPr>
          <w:rFonts w:ascii="Arial" w:hAnsi="Arial" w:cs="Arial"/>
          <w:sz w:val="24"/>
          <w:szCs w:val="24"/>
          <w:lang w:val="en-GB"/>
        </w:rPr>
        <w:t xml:space="preserve"> </w:t>
      </w:r>
      <w:r w:rsidR="007012E4">
        <w:rPr>
          <w:rFonts w:ascii="Arial" w:hAnsi="Arial" w:cs="Arial"/>
          <w:sz w:val="24"/>
          <w:szCs w:val="24"/>
          <w:lang w:val="en-GB"/>
        </w:rPr>
        <w:t>opportunities</w:t>
      </w:r>
      <w:r w:rsidR="00EC3F25">
        <w:rPr>
          <w:rFonts w:ascii="Arial" w:hAnsi="Arial" w:cs="Arial"/>
          <w:sz w:val="24"/>
          <w:szCs w:val="24"/>
          <w:lang w:val="en-GB"/>
        </w:rPr>
        <w:t xml:space="preserve"> that suit their interests and skills,</w:t>
      </w:r>
      <w:r w:rsidR="006962F4">
        <w:rPr>
          <w:rFonts w:ascii="Arial" w:hAnsi="Arial" w:cs="Arial"/>
          <w:sz w:val="24"/>
          <w:szCs w:val="24"/>
          <w:lang w:val="en-GB"/>
        </w:rPr>
        <w:t xml:space="preserve"> e.g</w:t>
      </w:r>
      <w:r w:rsidR="00EC3F25">
        <w:rPr>
          <w:rFonts w:ascii="Arial" w:hAnsi="Arial" w:cs="Arial"/>
          <w:sz w:val="24"/>
          <w:szCs w:val="24"/>
          <w:lang w:val="en-GB"/>
        </w:rPr>
        <w:t>.</w:t>
      </w:r>
      <w:r w:rsidR="006962F4">
        <w:rPr>
          <w:rFonts w:ascii="Arial" w:hAnsi="Arial" w:cs="Arial"/>
          <w:sz w:val="24"/>
          <w:szCs w:val="24"/>
          <w:lang w:val="en-GB"/>
        </w:rPr>
        <w:t xml:space="preserve"> volunteer driv</w:t>
      </w:r>
      <w:r w:rsidR="00EC3F25">
        <w:rPr>
          <w:rFonts w:ascii="Arial" w:hAnsi="Arial" w:cs="Arial"/>
          <w:sz w:val="24"/>
          <w:szCs w:val="24"/>
          <w:lang w:val="en-GB"/>
        </w:rPr>
        <w:t>ing</w:t>
      </w:r>
      <w:r w:rsidR="006962F4">
        <w:rPr>
          <w:rFonts w:ascii="Arial" w:hAnsi="Arial" w:cs="Arial"/>
          <w:sz w:val="24"/>
          <w:szCs w:val="24"/>
          <w:lang w:val="en-GB"/>
        </w:rPr>
        <w:t xml:space="preserve">, </w:t>
      </w:r>
      <w:r w:rsidR="00EC3F25">
        <w:rPr>
          <w:rFonts w:ascii="Arial" w:hAnsi="Arial" w:cs="Arial"/>
          <w:sz w:val="24"/>
          <w:szCs w:val="24"/>
          <w:lang w:val="en-GB"/>
        </w:rPr>
        <w:t xml:space="preserve">sighted guiding, </w:t>
      </w:r>
      <w:r w:rsidR="006962F4">
        <w:rPr>
          <w:rFonts w:ascii="Arial" w:hAnsi="Arial" w:cs="Arial"/>
          <w:sz w:val="24"/>
          <w:szCs w:val="24"/>
          <w:lang w:val="en-GB"/>
        </w:rPr>
        <w:t>activity assistant</w:t>
      </w:r>
      <w:r w:rsidR="00C34B7B">
        <w:rPr>
          <w:rFonts w:ascii="Arial" w:hAnsi="Arial" w:cs="Arial"/>
          <w:sz w:val="24"/>
          <w:szCs w:val="24"/>
          <w:lang w:val="en-GB"/>
        </w:rPr>
        <w:t>, etc.</w:t>
      </w:r>
    </w:p>
    <w:p w14:paraId="79E1E16E" w14:textId="77777777" w:rsidR="00C34B7B" w:rsidRDefault="00C34B7B" w:rsidP="0081186F">
      <w:pPr>
        <w:rPr>
          <w:rFonts w:ascii="Arial" w:hAnsi="Arial" w:cs="Arial"/>
          <w:sz w:val="24"/>
          <w:szCs w:val="24"/>
          <w:lang w:val="en-GB"/>
        </w:rPr>
      </w:pPr>
    </w:p>
    <w:p w14:paraId="10D556D6" w14:textId="2F1A105A" w:rsidR="003E7350" w:rsidRDefault="004F7D26" w:rsidP="0081186F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The </w:t>
      </w:r>
      <w:r w:rsidR="00691357">
        <w:rPr>
          <w:rFonts w:ascii="Arial" w:hAnsi="Arial" w:cs="Arial"/>
          <w:sz w:val="24"/>
          <w:szCs w:val="24"/>
          <w:lang w:val="en-GB"/>
        </w:rPr>
        <w:t>role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="007012E4">
        <w:rPr>
          <w:rFonts w:ascii="Arial" w:hAnsi="Arial" w:cs="Arial"/>
          <w:sz w:val="24"/>
          <w:szCs w:val="24"/>
          <w:lang w:val="en-GB"/>
        </w:rPr>
        <w:t xml:space="preserve">also involves </w:t>
      </w:r>
      <w:r w:rsidR="00691357">
        <w:rPr>
          <w:rFonts w:ascii="Arial" w:hAnsi="Arial" w:cs="Arial"/>
          <w:sz w:val="24"/>
          <w:szCs w:val="24"/>
          <w:lang w:val="en-GB"/>
        </w:rPr>
        <w:t>overseeing</w:t>
      </w:r>
      <w:r w:rsidR="003E7350">
        <w:rPr>
          <w:rFonts w:ascii="Arial" w:hAnsi="Arial" w:cs="Arial"/>
          <w:sz w:val="24"/>
          <w:szCs w:val="24"/>
          <w:lang w:val="en-GB"/>
        </w:rPr>
        <w:t xml:space="preserve"> work</w:t>
      </w:r>
      <w:r w:rsidR="007012E4">
        <w:rPr>
          <w:rFonts w:ascii="Arial" w:hAnsi="Arial" w:cs="Arial"/>
          <w:sz w:val="24"/>
          <w:szCs w:val="24"/>
          <w:lang w:val="en-GB"/>
        </w:rPr>
        <w:t>-experience</w:t>
      </w:r>
      <w:r w:rsidR="003E7350">
        <w:rPr>
          <w:rFonts w:ascii="Arial" w:hAnsi="Arial" w:cs="Arial"/>
          <w:sz w:val="24"/>
          <w:szCs w:val="24"/>
          <w:lang w:val="en-GB"/>
        </w:rPr>
        <w:t xml:space="preserve"> placements</w:t>
      </w:r>
      <w:r w:rsidR="007012E4">
        <w:rPr>
          <w:rFonts w:ascii="Arial" w:hAnsi="Arial" w:cs="Arial"/>
          <w:sz w:val="24"/>
          <w:szCs w:val="24"/>
          <w:lang w:val="en-GB"/>
        </w:rPr>
        <w:t xml:space="preserve"> for </w:t>
      </w:r>
      <w:r w:rsidR="003E7350">
        <w:rPr>
          <w:rFonts w:ascii="Arial" w:hAnsi="Arial" w:cs="Arial"/>
          <w:sz w:val="24"/>
          <w:szCs w:val="24"/>
          <w:lang w:val="en-GB"/>
        </w:rPr>
        <w:t>students</w:t>
      </w:r>
      <w:r w:rsidR="001352E7">
        <w:rPr>
          <w:rFonts w:ascii="Arial" w:hAnsi="Arial" w:cs="Arial"/>
          <w:sz w:val="24"/>
          <w:szCs w:val="24"/>
          <w:lang w:val="en-GB"/>
        </w:rPr>
        <w:t>, providing updates to the Centre User Group</w:t>
      </w:r>
      <w:r w:rsidR="00C64130">
        <w:rPr>
          <w:rFonts w:ascii="Arial" w:hAnsi="Arial" w:cs="Arial"/>
          <w:sz w:val="24"/>
          <w:szCs w:val="24"/>
          <w:lang w:val="en-GB"/>
        </w:rPr>
        <w:t xml:space="preserve">, evolving the </w:t>
      </w:r>
      <w:r w:rsidR="007C138D">
        <w:rPr>
          <w:rFonts w:ascii="Arial" w:hAnsi="Arial" w:cs="Arial"/>
          <w:sz w:val="24"/>
          <w:szCs w:val="24"/>
          <w:lang w:val="en-GB"/>
        </w:rPr>
        <w:t xml:space="preserve">volunteer </w:t>
      </w:r>
      <w:r w:rsidR="00C64130">
        <w:rPr>
          <w:rFonts w:ascii="Arial" w:hAnsi="Arial" w:cs="Arial"/>
          <w:sz w:val="24"/>
          <w:szCs w:val="24"/>
          <w:lang w:val="en-GB"/>
        </w:rPr>
        <w:t>onboarding and offboarding processes</w:t>
      </w:r>
      <w:r w:rsidR="00615777">
        <w:rPr>
          <w:rFonts w:ascii="Arial" w:hAnsi="Arial" w:cs="Arial"/>
          <w:sz w:val="24"/>
          <w:szCs w:val="24"/>
          <w:lang w:val="en-GB"/>
        </w:rPr>
        <w:t>, ensuring adherence to The Volunteer Charter</w:t>
      </w:r>
      <w:r w:rsidR="008F5379">
        <w:rPr>
          <w:rFonts w:ascii="Arial" w:hAnsi="Arial" w:cs="Arial"/>
          <w:sz w:val="24"/>
          <w:szCs w:val="24"/>
          <w:lang w:val="en-GB"/>
        </w:rPr>
        <w:t xml:space="preserve"> and conducting regular one-to-one session</w:t>
      </w:r>
      <w:r w:rsidR="006A1651">
        <w:rPr>
          <w:rFonts w:ascii="Arial" w:hAnsi="Arial" w:cs="Arial"/>
          <w:sz w:val="24"/>
          <w:szCs w:val="24"/>
          <w:lang w:val="en-GB"/>
        </w:rPr>
        <w:t xml:space="preserve">s with all volunteers. </w:t>
      </w:r>
      <w:r w:rsidR="00CF12AF">
        <w:rPr>
          <w:rFonts w:ascii="Arial" w:hAnsi="Arial" w:cs="Arial"/>
          <w:sz w:val="24"/>
          <w:szCs w:val="24"/>
          <w:lang w:val="en-GB"/>
        </w:rPr>
        <w:tab/>
      </w:r>
    </w:p>
    <w:p w14:paraId="511CECD5" w14:textId="5DB685B6" w:rsidR="005D6E8D" w:rsidRDefault="005D6E8D" w:rsidP="0081186F">
      <w:pPr>
        <w:rPr>
          <w:rFonts w:ascii="Arial" w:hAnsi="Arial" w:cs="Arial"/>
          <w:sz w:val="24"/>
          <w:szCs w:val="24"/>
          <w:lang w:val="en-GB"/>
        </w:rPr>
      </w:pPr>
    </w:p>
    <w:p w14:paraId="6370FC14" w14:textId="77777777" w:rsidR="006F43EF" w:rsidRPr="002856F5" w:rsidRDefault="002909FF">
      <w:pPr>
        <w:pStyle w:val="Heading1"/>
        <w:rPr>
          <w:rFonts w:ascii="Arial" w:hAnsi="Arial" w:cs="Arial"/>
          <w:sz w:val="24"/>
          <w:szCs w:val="24"/>
        </w:rPr>
      </w:pPr>
      <w:r w:rsidRPr="002856F5">
        <w:rPr>
          <w:rFonts w:ascii="Arial" w:hAnsi="Arial" w:cs="Arial"/>
          <w:sz w:val="24"/>
          <w:szCs w:val="24"/>
        </w:rPr>
        <w:tab/>
      </w:r>
    </w:p>
    <w:p w14:paraId="00838157" w14:textId="1854DEAA" w:rsidR="006F43EF" w:rsidRDefault="00F31672">
      <w:pPr>
        <w:pStyle w:val="Heading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Additional</w:t>
      </w:r>
      <w:r w:rsidR="006F43EF" w:rsidRPr="002856F5">
        <w:rPr>
          <w:rFonts w:ascii="Arial" w:hAnsi="Arial" w:cs="Arial"/>
          <w:sz w:val="24"/>
          <w:szCs w:val="24"/>
        </w:rPr>
        <w:t xml:space="preserve"> Responsibilities</w:t>
      </w:r>
      <w:r w:rsidR="005D6E8D">
        <w:rPr>
          <w:rFonts w:ascii="Arial" w:hAnsi="Arial" w:cs="Arial"/>
          <w:sz w:val="24"/>
          <w:szCs w:val="24"/>
        </w:rPr>
        <w:t>:</w:t>
      </w:r>
    </w:p>
    <w:p w14:paraId="500585C6" w14:textId="77777777" w:rsidR="00B40B1A" w:rsidRDefault="00B40B1A" w:rsidP="00072ABC"/>
    <w:p w14:paraId="7EE9EC59" w14:textId="77777777" w:rsidR="00B40B1A" w:rsidRDefault="00B40B1A" w:rsidP="00072ABC"/>
    <w:p w14:paraId="6F352BFC" w14:textId="70403AC3" w:rsidR="0078513C" w:rsidRPr="006962F4" w:rsidRDefault="004A4231" w:rsidP="00826F4B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Maintain </w:t>
      </w:r>
      <w:r w:rsidR="00826F4B">
        <w:rPr>
          <w:rFonts w:ascii="Arial" w:hAnsi="Arial" w:cs="Arial"/>
          <w:sz w:val="24"/>
          <w:szCs w:val="24"/>
          <w:lang w:val="en-GB"/>
        </w:rPr>
        <w:t>records of volunteer availability, hours, skills, training and PVG status.</w:t>
      </w:r>
    </w:p>
    <w:p w14:paraId="65E56239" w14:textId="293B8229" w:rsidR="005279DB" w:rsidRPr="0078513C" w:rsidRDefault="00095C96" w:rsidP="00072ABC">
      <w:pPr>
        <w:numPr>
          <w:ilvl w:val="0"/>
          <w:numId w:val="8"/>
        </w:numPr>
        <w:rPr>
          <w:rFonts w:ascii="Arial" w:hAnsi="Arial" w:cs="Arial"/>
          <w:sz w:val="24"/>
          <w:szCs w:val="24"/>
          <w:lang w:val="en-GB"/>
        </w:rPr>
      </w:pPr>
      <w:r w:rsidRPr="0078513C">
        <w:rPr>
          <w:rFonts w:ascii="Arial" w:hAnsi="Arial" w:cs="Arial"/>
          <w:sz w:val="24"/>
          <w:szCs w:val="24"/>
          <w:lang w:val="en-GB"/>
        </w:rPr>
        <w:t>Liaise with</w:t>
      </w:r>
      <w:r w:rsidR="00F31672">
        <w:rPr>
          <w:rFonts w:ascii="Arial" w:hAnsi="Arial" w:cs="Arial"/>
          <w:sz w:val="24"/>
          <w:szCs w:val="24"/>
          <w:lang w:val="en-GB"/>
        </w:rPr>
        <w:t xml:space="preserve"> colleagues</w:t>
      </w:r>
      <w:r w:rsidRPr="0078513C">
        <w:rPr>
          <w:rFonts w:ascii="Arial" w:hAnsi="Arial" w:cs="Arial"/>
          <w:sz w:val="24"/>
          <w:szCs w:val="24"/>
          <w:lang w:val="en-GB"/>
        </w:rPr>
        <w:t xml:space="preserve"> to ensure that requests for volunteer input are met</w:t>
      </w:r>
      <w:r w:rsidR="00F31672">
        <w:rPr>
          <w:rFonts w:ascii="Arial" w:hAnsi="Arial" w:cs="Arial"/>
          <w:sz w:val="24"/>
          <w:szCs w:val="24"/>
          <w:lang w:val="en-GB"/>
        </w:rPr>
        <w:t>.</w:t>
      </w:r>
    </w:p>
    <w:p w14:paraId="0AF18C6A" w14:textId="643EA933" w:rsidR="00066F65" w:rsidRDefault="00B82C4C" w:rsidP="00072ABC">
      <w:pPr>
        <w:numPr>
          <w:ilvl w:val="0"/>
          <w:numId w:val="8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Produce a </w:t>
      </w:r>
      <w:r w:rsidR="00176DE3">
        <w:rPr>
          <w:rFonts w:ascii="Arial" w:hAnsi="Arial" w:cs="Arial"/>
          <w:sz w:val="24"/>
          <w:szCs w:val="24"/>
          <w:lang w:val="en-GB"/>
        </w:rPr>
        <w:t xml:space="preserve">Volunteer Service </w:t>
      </w:r>
      <w:r w:rsidR="006962F4">
        <w:rPr>
          <w:rFonts w:ascii="Arial" w:hAnsi="Arial" w:cs="Arial"/>
          <w:sz w:val="24"/>
          <w:szCs w:val="24"/>
          <w:lang w:val="en-GB"/>
        </w:rPr>
        <w:t xml:space="preserve">report for inclusion in </w:t>
      </w:r>
      <w:r w:rsidR="00176DE3">
        <w:rPr>
          <w:rFonts w:ascii="Arial" w:hAnsi="Arial" w:cs="Arial"/>
          <w:sz w:val="24"/>
          <w:szCs w:val="24"/>
          <w:lang w:val="en-GB"/>
        </w:rPr>
        <w:t xml:space="preserve">quarterly </w:t>
      </w:r>
      <w:r w:rsidR="006962F4">
        <w:rPr>
          <w:rFonts w:ascii="Arial" w:hAnsi="Arial" w:cs="Arial"/>
          <w:sz w:val="24"/>
          <w:szCs w:val="24"/>
          <w:lang w:val="en-GB"/>
        </w:rPr>
        <w:t>Centre Update</w:t>
      </w:r>
      <w:r w:rsidR="00176DE3">
        <w:rPr>
          <w:rFonts w:ascii="Arial" w:hAnsi="Arial" w:cs="Arial"/>
          <w:sz w:val="24"/>
          <w:szCs w:val="24"/>
          <w:lang w:val="en-GB"/>
        </w:rPr>
        <w:t>s</w:t>
      </w:r>
      <w:r w:rsidR="004D1669">
        <w:rPr>
          <w:rFonts w:ascii="Arial" w:hAnsi="Arial" w:cs="Arial"/>
          <w:sz w:val="24"/>
          <w:szCs w:val="24"/>
          <w:lang w:val="en-GB"/>
        </w:rPr>
        <w:t>.</w:t>
      </w:r>
    </w:p>
    <w:p w14:paraId="6FA46BE9" w14:textId="676CB6D4" w:rsidR="00B82C4C" w:rsidRDefault="00B82C4C" w:rsidP="00072ABC">
      <w:pPr>
        <w:numPr>
          <w:ilvl w:val="0"/>
          <w:numId w:val="8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Produce a quarterly Volunteer Newsletter</w:t>
      </w:r>
      <w:r w:rsidR="00DF465B">
        <w:rPr>
          <w:rFonts w:ascii="Arial" w:hAnsi="Arial" w:cs="Arial"/>
          <w:sz w:val="24"/>
          <w:szCs w:val="24"/>
          <w:lang w:val="en-GB"/>
        </w:rPr>
        <w:t>.</w:t>
      </w:r>
    </w:p>
    <w:p w14:paraId="5ABDED29" w14:textId="4DC82E0D" w:rsidR="00DF465B" w:rsidRDefault="00AF44E4" w:rsidP="00072ABC">
      <w:pPr>
        <w:numPr>
          <w:ilvl w:val="0"/>
          <w:numId w:val="8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Undertake activities</w:t>
      </w:r>
      <w:r w:rsidR="00C03263">
        <w:rPr>
          <w:rFonts w:ascii="Arial" w:hAnsi="Arial" w:cs="Arial"/>
          <w:sz w:val="24"/>
          <w:szCs w:val="24"/>
          <w:lang w:val="en-GB"/>
        </w:rPr>
        <w:t xml:space="preserve"> to</w:t>
      </w:r>
      <w:r w:rsidR="00CD4EF8">
        <w:rPr>
          <w:rFonts w:ascii="Arial" w:hAnsi="Arial" w:cs="Arial"/>
          <w:sz w:val="24"/>
          <w:szCs w:val="24"/>
          <w:lang w:val="en-GB"/>
        </w:rPr>
        <w:t xml:space="preserve"> publicly and privately</w:t>
      </w:r>
      <w:r w:rsidR="00C03263">
        <w:rPr>
          <w:rFonts w:ascii="Arial" w:hAnsi="Arial" w:cs="Arial"/>
          <w:sz w:val="24"/>
          <w:szCs w:val="24"/>
          <w:lang w:val="en-GB"/>
        </w:rPr>
        <w:t xml:space="preserve"> thank Volunteers and recognise their contributions.</w:t>
      </w:r>
    </w:p>
    <w:p w14:paraId="4FC461CB" w14:textId="501C73EA" w:rsidR="00CD4EF8" w:rsidRDefault="00CD4EF8" w:rsidP="00072ABC">
      <w:pPr>
        <w:numPr>
          <w:ilvl w:val="0"/>
          <w:numId w:val="8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Use social media</w:t>
      </w:r>
      <w:r w:rsidR="007C0665">
        <w:rPr>
          <w:rFonts w:ascii="Arial" w:hAnsi="Arial" w:cs="Arial"/>
          <w:sz w:val="24"/>
          <w:szCs w:val="24"/>
          <w:lang w:val="en-GB"/>
        </w:rPr>
        <w:t xml:space="preserve"> to support </w:t>
      </w:r>
      <w:r w:rsidR="00487E5C">
        <w:rPr>
          <w:rFonts w:ascii="Arial" w:hAnsi="Arial" w:cs="Arial"/>
          <w:sz w:val="24"/>
          <w:szCs w:val="24"/>
          <w:lang w:val="en-GB"/>
        </w:rPr>
        <w:t xml:space="preserve">volunteer </w:t>
      </w:r>
      <w:r w:rsidR="007C0665">
        <w:rPr>
          <w:rFonts w:ascii="Arial" w:hAnsi="Arial" w:cs="Arial"/>
          <w:sz w:val="24"/>
          <w:szCs w:val="24"/>
          <w:lang w:val="en-GB"/>
        </w:rPr>
        <w:t>recruitment and promotion of</w:t>
      </w:r>
      <w:r w:rsidR="00487E5C">
        <w:rPr>
          <w:rFonts w:ascii="Arial" w:hAnsi="Arial" w:cs="Arial"/>
          <w:sz w:val="24"/>
          <w:szCs w:val="24"/>
          <w:lang w:val="en-GB"/>
        </w:rPr>
        <w:t xml:space="preserve"> The Centre and its Volunteer Service.</w:t>
      </w:r>
    </w:p>
    <w:p w14:paraId="0C87B016" w14:textId="77777777" w:rsidR="00B82C4C" w:rsidRPr="00095C96" w:rsidRDefault="00B82C4C" w:rsidP="00095C96">
      <w:pPr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</w:pPr>
      <w:r w:rsidRPr="00095C96">
        <w:rPr>
          <w:rFonts w:ascii="Arial" w:hAnsi="Arial" w:cs="Arial"/>
          <w:sz w:val="24"/>
          <w:szCs w:val="24"/>
          <w:lang w:val="en-GB"/>
        </w:rPr>
        <w:t>Regularly review volunteer policies and handbook to ensure they comply with current statutory and operational requirements.</w:t>
      </w:r>
    </w:p>
    <w:p w14:paraId="4C7AF4B6" w14:textId="1F953EC7" w:rsidR="00095C96" w:rsidRPr="00095C96" w:rsidRDefault="00B82C4C" w:rsidP="00095C96">
      <w:pPr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Assist with</w:t>
      </w:r>
      <w:r w:rsidR="00487E5C">
        <w:rPr>
          <w:rFonts w:ascii="Arial" w:hAnsi="Arial" w:cs="Arial"/>
          <w:sz w:val="24"/>
          <w:szCs w:val="24"/>
          <w:lang w:val="en-GB"/>
        </w:rPr>
        <w:t xml:space="preserve"> other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="00B40B1A">
        <w:rPr>
          <w:rFonts w:ascii="Arial" w:hAnsi="Arial" w:cs="Arial"/>
          <w:sz w:val="24"/>
          <w:szCs w:val="24"/>
          <w:lang w:val="en-GB"/>
        </w:rPr>
        <w:t xml:space="preserve">Centre </w:t>
      </w:r>
      <w:r>
        <w:rPr>
          <w:rFonts w:ascii="Arial" w:hAnsi="Arial" w:cs="Arial"/>
          <w:sz w:val="24"/>
          <w:szCs w:val="24"/>
          <w:lang w:val="en-GB"/>
        </w:rPr>
        <w:t>events and activities as required</w:t>
      </w:r>
    </w:p>
    <w:p w14:paraId="4EEF1E70" w14:textId="77777777" w:rsidR="00095C96" w:rsidRDefault="00095C96" w:rsidP="00072ABC">
      <w:pPr>
        <w:ind w:left="360"/>
        <w:rPr>
          <w:rFonts w:ascii="Arial" w:hAnsi="Arial" w:cs="Arial"/>
          <w:sz w:val="24"/>
          <w:szCs w:val="24"/>
          <w:lang w:val="en-GB"/>
        </w:rPr>
      </w:pPr>
    </w:p>
    <w:p w14:paraId="466F9723" w14:textId="77777777" w:rsidR="00095C96" w:rsidRDefault="00095C96" w:rsidP="00072ABC">
      <w:pPr>
        <w:ind w:left="36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Person Specification:</w:t>
      </w:r>
    </w:p>
    <w:p w14:paraId="4205FB7F" w14:textId="77777777" w:rsidR="00B40B1A" w:rsidRDefault="00B40B1A" w:rsidP="00072ABC">
      <w:pPr>
        <w:ind w:left="360"/>
        <w:rPr>
          <w:rFonts w:ascii="Arial" w:hAnsi="Arial" w:cs="Arial"/>
          <w:sz w:val="24"/>
          <w:szCs w:val="24"/>
          <w:lang w:val="en-GB"/>
        </w:rPr>
      </w:pPr>
    </w:p>
    <w:p w14:paraId="15CA627C" w14:textId="1F37EFDA" w:rsidR="002F3792" w:rsidRDefault="002F3792" w:rsidP="00072ABC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Excellent organisation</w:t>
      </w:r>
      <w:r w:rsidR="00AA5A47">
        <w:rPr>
          <w:rFonts w:ascii="Arial" w:hAnsi="Arial" w:cs="Arial"/>
          <w:sz w:val="24"/>
          <w:szCs w:val="24"/>
          <w:lang w:val="en-GB"/>
        </w:rPr>
        <w:t>al</w:t>
      </w:r>
      <w:r>
        <w:rPr>
          <w:rFonts w:ascii="Arial" w:hAnsi="Arial" w:cs="Arial"/>
          <w:sz w:val="24"/>
          <w:szCs w:val="24"/>
          <w:lang w:val="en-GB"/>
        </w:rPr>
        <w:t xml:space="preserve"> skills</w:t>
      </w:r>
    </w:p>
    <w:p w14:paraId="376A75C7" w14:textId="1C62CFCB" w:rsidR="00B40B1A" w:rsidRPr="00072ABC" w:rsidRDefault="0063510C" w:rsidP="00072ABC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lastRenderedPageBreak/>
        <w:t>F</w:t>
      </w:r>
      <w:r w:rsidR="00B40B1A" w:rsidRPr="00072ABC">
        <w:rPr>
          <w:rFonts w:ascii="Arial" w:hAnsi="Arial" w:cs="Arial"/>
          <w:sz w:val="24"/>
          <w:szCs w:val="24"/>
          <w:lang w:val="en-GB"/>
        </w:rPr>
        <w:t>lexible and adaptable approach to work</w:t>
      </w:r>
    </w:p>
    <w:p w14:paraId="44C5BA6B" w14:textId="1B9B227D" w:rsidR="008512DF" w:rsidRDefault="008512DF" w:rsidP="00072ABC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Ability to communicate with a variety of audiences</w:t>
      </w:r>
    </w:p>
    <w:p w14:paraId="338A549D" w14:textId="118069BB" w:rsidR="00B40B1A" w:rsidRPr="00072ABC" w:rsidRDefault="008512DF" w:rsidP="00072ABC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E</w:t>
      </w:r>
      <w:r w:rsidR="00B40B1A" w:rsidRPr="00072ABC">
        <w:rPr>
          <w:rFonts w:ascii="Arial" w:hAnsi="Arial" w:cs="Arial"/>
          <w:sz w:val="24"/>
          <w:szCs w:val="24"/>
          <w:lang w:val="en-GB"/>
        </w:rPr>
        <w:t>xperience of providing training</w:t>
      </w:r>
      <w:r>
        <w:rPr>
          <w:rFonts w:ascii="Arial" w:hAnsi="Arial" w:cs="Arial"/>
          <w:sz w:val="24"/>
          <w:szCs w:val="24"/>
          <w:lang w:val="en-GB"/>
        </w:rPr>
        <w:t xml:space="preserve"> and inductions</w:t>
      </w:r>
    </w:p>
    <w:p w14:paraId="36842A35" w14:textId="4984F679" w:rsidR="0078513C" w:rsidRPr="00072ABC" w:rsidRDefault="00AE1936" w:rsidP="00072ABC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C</w:t>
      </w:r>
      <w:r w:rsidR="00B40B1A" w:rsidRPr="00072ABC">
        <w:rPr>
          <w:rFonts w:ascii="Arial" w:hAnsi="Arial" w:cs="Arial"/>
          <w:sz w:val="24"/>
          <w:szCs w:val="24"/>
          <w:lang w:val="en-GB"/>
        </w:rPr>
        <w:t>onfident in the use</w:t>
      </w:r>
      <w:r w:rsidR="0078513C" w:rsidRPr="00072ABC">
        <w:rPr>
          <w:rFonts w:ascii="Arial" w:hAnsi="Arial" w:cs="Arial"/>
          <w:sz w:val="24"/>
          <w:szCs w:val="24"/>
          <w:lang w:val="en-GB"/>
        </w:rPr>
        <w:t xml:space="preserve"> of all Microsoft </w:t>
      </w:r>
      <w:r>
        <w:rPr>
          <w:rFonts w:ascii="Arial" w:hAnsi="Arial" w:cs="Arial"/>
          <w:sz w:val="24"/>
          <w:szCs w:val="24"/>
          <w:lang w:val="en-GB"/>
        </w:rPr>
        <w:t>products</w:t>
      </w:r>
    </w:p>
    <w:p w14:paraId="0753FB90" w14:textId="528CA998" w:rsidR="00B40B1A" w:rsidRPr="00072ABC" w:rsidRDefault="00AE1936" w:rsidP="00072ABC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Confident</w:t>
      </w:r>
      <w:r w:rsidR="00B40B1A" w:rsidRPr="00072ABC">
        <w:rPr>
          <w:rFonts w:ascii="Arial" w:hAnsi="Arial" w:cs="Arial"/>
          <w:sz w:val="24"/>
          <w:szCs w:val="24"/>
          <w:lang w:val="en-GB"/>
        </w:rPr>
        <w:t xml:space="preserve"> social media </w:t>
      </w:r>
      <w:r w:rsidR="00B51100">
        <w:rPr>
          <w:rFonts w:ascii="Arial" w:hAnsi="Arial" w:cs="Arial"/>
          <w:sz w:val="24"/>
          <w:szCs w:val="24"/>
          <w:lang w:val="en-GB"/>
        </w:rPr>
        <w:t>user</w:t>
      </w:r>
    </w:p>
    <w:p w14:paraId="0FC3266F" w14:textId="77777777" w:rsidR="00B51100" w:rsidRDefault="00B51100" w:rsidP="00B51100">
      <w:pPr>
        <w:pStyle w:val="ListParagraph"/>
        <w:ind w:left="1080"/>
        <w:rPr>
          <w:rFonts w:ascii="Arial" w:hAnsi="Arial" w:cs="Arial"/>
          <w:sz w:val="24"/>
          <w:szCs w:val="24"/>
          <w:lang w:val="en-GB"/>
        </w:rPr>
      </w:pPr>
    </w:p>
    <w:p w14:paraId="0C12EDA0" w14:textId="704C57A2" w:rsidR="00095C96" w:rsidRPr="00B51100" w:rsidRDefault="00095C96" w:rsidP="00B51100">
      <w:pPr>
        <w:ind w:left="720"/>
        <w:rPr>
          <w:rFonts w:ascii="Arial" w:hAnsi="Arial" w:cs="Arial"/>
          <w:sz w:val="24"/>
          <w:szCs w:val="24"/>
          <w:lang w:val="en-GB"/>
        </w:rPr>
      </w:pPr>
      <w:r w:rsidRPr="00B51100">
        <w:rPr>
          <w:rFonts w:ascii="Arial" w:hAnsi="Arial" w:cs="Arial"/>
          <w:sz w:val="24"/>
          <w:szCs w:val="24"/>
          <w:lang w:val="en-GB"/>
        </w:rPr>
        <w:t xml:space="preserve">BSL skills </w:t>
      </w:r>
      <w:r w:rsidR="00B51100">
        <w:rPr>
          <w:rFonts w:ascii="Arial" w:hAnsi="Arial" w:cs="Arial"/>
          <w:sz w:val="24"/>
          <w:szCs w:val="24"/>
          <w:lang w:val="en-GB"/>
        </w:rPr>
        <w:t xml:space="preserve">would be </w:t>
      </w:r>
      <w:r w:rsidRPr="00B51100">
        <w:rPr>
          <w:rFonts w:ascii="Arial" w:hAnsi="Arial" w:cs="Arial"/>
          <w:sz w:val="24"/>
          <w:szCs w:val="24"/>
          <w:lang w:val="en-GB"/>
        </w:rPr>
        <w:t>helpful</w:t>
      </w:r>
      <w:r w:rsidR="007728C1">
        <w:rPr>
          <w:rFonts w:ascii="Arial" w:hAnsi="Arial" w:cs="Arial"/>
          <w:sz w:val="24"/>
          <w:szCs w:val="24"/>
          <w:lang w:val="en-GB"/>
        </w:rPr>
        <w:t xml:space="preserve">. A </w:t>
      </w:r>
      <w:r w:rsidRPr="00B51100">
        <w:rPr>
          <w:rFonts w:ascii="Arial" w:hAnsi="Arial" w:cs="Arial"/>
          <w:sz w:val="24"/>
          <w:szCs w:val="24"/>
          <w:lang w:val="en-GB"/>
        </w:rPr>
        <w:t>willingness to learn</w:t>
      </w:r>
      <w:r w:rsidR="007728C1">
        <w:rPr>
          <w:rFonts w:ascii="Arial" w:hAnsi="Arial" w:cs="Arial"/>
          <w:sz w:val="24"/>
          <w:szCs w:val="24"/>
          <w:lang w:val="en-GB"/>
        </w:rPr>
        <w:t xml:space="preserve"> BSL is required.</w:t>
      </w:r>
    </w:p>
    <w:p w14:paraId="4D32CAF2" w14:textId="77777777" w:rsidR="00095C96" w:rsidRPr="003E7350" w:rsidRDefault="00095C96" w:rsidP="00072ABC">
      <w:pPr>
        <w:ind w:left="360"/>
        <w:rPr>
          <w:rFonts w:ascii="Arial" w:hAnsi="Arial" w:cs="Arial"/>
          <w:sz w:val="24"/>
          <w:szCs w:val="24"/>
          <w:lang w:val="en-GB"/>
        </w:rPr>
      </w:pPr>
    </w:p>
    <w:p w14:paraId="30A08C1E" w14:textId="77777777" w:rsidR="003C33FB" w:rsidRDefault="003C33FB">
      <w:pPr>
        <w:rPr>
          <w:lang w:val="en-GB"/>
        </w:rPr>
      </w:pPr>
    </w:p>
    <w:sectPr w:rsidR="003C33FB" w:rsidSect="009974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33BDC" w14:textId="77777777" w:rsidR="00FB2D5A" w:rsidRDefault="00FB2D5A">
      <w:r>
        <w:separator/>
      </w:r>
    </w:p>
  </w:endnote>
  <w:endnote w:type="continuationSeparator" w:id="0">
    <w:p w14:paraId="343DB216" w14:textId="77777777" w:rsidR="00FB2D5A" w:rsidRDefault="00FB2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F7812" w14:textId="77777777" w:rsidR="00775EBA" w:rsidRDefault="00775E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D24A8" w14:textId="77777777" w:rsidR="00775EBA" w:rsidRPr="004F7D26" w:rsidRDefault="00775EBA" w:rsidP="00775EBA">
    <w:pPr>
      <w:pStyle w:val="Footer"/>
      <w:rPr>
        <w:lang w:val="en-GB"/>
      </w:rPr>
    </w:pPr>
    <w:r>
      <w:rPr>
        <w:lang w:val="en-GB"/>
      </w:rPr>
      <w:t>Volunteer_Co-ordinator_Job_Description_28.08.2026</w:t>
    </w:r>
  </w:p>
  <w:p w14:paraId="691225F0" w14:textId="3EBF14C8" w:rsidR="005279DB" w:rsidRPr="00775EBA" w:rsidRDefault="005279DB" w:rsidP="00775E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E8F40" w14:textId="77777777" w:rsidR="00775EBA" w:rsidRDefault="00775E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BFA3D" w14:textId="77777777" w:rsidR="00FB2D5A" w:rsidRDefault="00FB2D5A">
      <w:r>
        <w:separator/>
      </w:r>
    </w:p>
  </w:footnote>
  <w:footnote w:type="continuationSeparator" w:id="0">
    <w:p w14:paraId="1A00945F" w14:textId="77777777" w:rsidR="00FB2D5A" w:rsidRDefault="00FB2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B47ED" w14:textId="77777777" w:rsidR="00775EBA" w:rsidRDefault="00775E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05B34" w14:textId="77777777" w:rsidR="00775EBA" w:rsidRDefault="00775E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432AD" w14:textId="77777777" w:rsidR="00775EBA" w:rsidRDefault="00775E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1512"/>
    <w:multiLevelType w:val="hybridMultilevel"/>
    <w:tmpl w:val="1ACC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60068"/>
    <w:multiLevelType w:val="hybridMultilevel"/>
    <w:tmpl w:val="D8F83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50521"/>
    <w:multiLevelType w:val="hybridMultilevel"/>
    <w:tmpl w:val="E7B23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24860"/>
    <w:multiLevelType w:val="hybridMultilevel"/>
    <w:tmpl w:val="8D6CD3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A3164A"/>
    <w:multiLevelType w:val="hybridMultilevel"/>
    <w:tmpl w:val="A47A8DD4"/>
    <w:lvl w:ilvl="0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5" w15:restartNumberingAfterBreak="0">
    <w:nsid w:val="38D8639F"/>
    <w:multiLevelType w:val="hybridMultilevel"/>
    <w:tmpl w:val="349A6E32"/>
    <w:lvl w:ilvl="0" w:tplc="47222FEE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6" w15:restartNumberingAfterBreak="0">
    <w:nsid w:val="619443A3"/>
    <w:multiLevelType w:val="hybridMultilevel"/>
    <w:tmpl w:val="31DAE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C65543"/>
    <w:multiLevelType w:val="hybridMultilevel"/>
    <w:tmpl w:val="6524B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C5863"/>
    <w:multiLevelType w:val="hybridMultilevel"/>
    <w:tmpl w:val="31364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765075">
    <w:abstractNumId w:val="5"/>
  </w:num>
  <w:num w:numId="2" w16cid:durableId="1654528681">
    <w:abstractNumId w:val="4"/>
  </w:num>
  <w:num w:numId="3" w16cid:durableId="161821582">
    <w:abstractNumId w:val="2"/>
  </w:num>
  <w:num w:numId="4" w16cid:durableId="153761292">
    <w:abstractNumId w:val="8"/>
  </w:num>
  <w:num w:numId="5" w16cid:durableId="1478110050">
    <w:abstractNumId w:val="1"/>
  </w:num>
  <w:num w:numId="6" w16cid:durableId="1248688372">
    <w:abstractNumId w:val="7"/>
  </w:num>
  <w:num w:numId="7" w16cid:durableId="359472452">
    <w:abstractNumId w:val="0"/>
  </w:num>
  <w:num w:numId="8" w16cid:durableId="1181312079">
    <w:abstractNumId w:val="6"/>
  </w:num>
  <w:num w:numId="9" w16cid:durableId="10480683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500"/>
    <w:rsid w:val="000010B8"/>
    <w:rsid w:val="000173C9"/>
    <w:rsid w:val="000447B9"/>
    <w:rsid w:val="0005203A"/>
    <w:rsid w:val="00066F65"/>
    <w:rsid w:val="00072ABC"/>
    <w:rsid w:val="00093FA5"/>
    <w:rsid w:val="00095C96"/>
    <w:rsid w:val="00123997"/>
    <w:rsid w:val="00124905"/>
    <w:rsid w:val="0013240C"/>
    <w:rsid w:val="001352E7"/>
    <w:rsid w:val="00176DE3"/>
    <w:rsid w:val="00192B66"/>
    <w:rsid w:val="002036B5"/>
    <w:rsid w:val="002557A8"/>
    <w:rsid w:val="002856F5"/>
    <w:rsid w:val="002909FF"/>
    <w:rsid w:val="00291E7C"/>
    <w:rsid w:val="002C0139"/>
    <w:rsid w:val="002D4639"/>
    <w:rsid w:val="002F3792"/>
    <w:rsid w:val="00367965"/>
    <w:rsid w:val="003A7C70"/>
    <w:rsid w:val="003B2C04"/>
    <w:rsid w:val="003B4F8F"/>
    <w:rsid w:val="003B6001"/>
    <w:rsid w:val="003C33FB"/>
    <w:rsid w:val="003C6CAF"/>
    <w:rsid w:val="003D3E5A"/>
    <w:rsid w:val="003D6CF3"/>
    <w:rsid w:val="003E7350"/>
    <w:rsid w:val="003F1F2B"/>
    <w:rsid w:val="00402E77"/>
    <w:rsid w:val="00407F26"/>
    <w:rsid w:val="004239BA"/>
    <w:rsid w:val="004804C3"/>
    <w:rsid w:val="00487E5C"/>
    <w:rsid w:val="00487EF3"/>
    <w:rsid w:val="004A4231"/>
    <w:rsid w:val="004B1ED7"/>
    <w:rsid w:val="004B3A78"/>
    <w:rsid w:val="004D1669"/>
    <w:rsid w:val="004F7D26"/>
    <w:rsid w:val="00506B1D"/>
    <w:rsid w:val="005279DB"/>
    <w:rsid w:val="00535139"/>
    <w:rsid w:val="00566F3B"/>
    <w:rsid w:val="005B1157"/>
    <w:rsid w:val="005B15F5"/>
    <w:rsid w:val="005D6E8D"/>
    <w:rsid w:val="005E48B3"/>
    <w:rsid w:val="005E5B13"/>
    <w:rsid w:val="00615777"/>
    <w:rsid w:val="006169A9"/>
    <w:rsid w:val="0063510C"/>
    <w:rsid w:val="00661097"/>
    <w:rsid w:val="00661FDF"/>
    <w:rsid w:val="00691357"/>
    <w:rsid w:val="006962F4"/>
    <w:rsid w:val="00696509"/>
    <w:rsid w:val="006A1651"/>
    <w:rsid w:val="006F43EF"/>
    <w:rsid w:val="007012E4"/>
    <w:rsid w:val="00722D15"/>
    <w:rsid w:val="00724D67"/>
    <w:rsid w:val="00751C5B"/>
    <w:rsid w:val="00760C8F"/>
    <w:rsid w:val="007721E7"/>
    <w:rsid w:val="007728C1"/>
    <w:rsid w:val="00775EBA"/>
    <w:rsid w:val="0078513C"/>
    <w:rsid w:val="00791161"/>
    <w:rsid w:val="007A263B"/>
    <w:rsid w:val="007C0665"/>
    <w:rsid w:val="007C138D"/>
    <w:rsid w:val="007D2500"/>
    <w:rsid w:val="007D2D1C"/>
    <w:rsid w:val="007F34FB"/>
    <w:rsid w:val="0081186F"/>
    <w:rsid w:val="00826F4B"/>
    <w:rsid w:val="00834507"/>
    <w:rsid w:val="008512DF"/>
    <w:rsid w:val="00856721"/>
    <w:rsid w:val="008758C7"/>
    <w:rsid w:val="00884D9A"/>
    <w:rsid w:val="008F5379"/>
    <w:rsid w:val="00951327"/>
    <w:rsid w:val="00954E24"/>
    <w:rsid w:val="0099375D"/>
    <w:rsid w:val="00996961"/>
    <w:rsid w:val="0099745D"/>
    <w:rsid w:val="009C1878"/>
    <w:rsid w:val="00A2047D"/>
    <w:rsid w:val="00A329AA"/>
    <w:rsid w:val="00A4667E"/>
    <w:rsid w:val="00A71791"/>
    <w:rsid w:val="00A71D4A"/>
    <w:rsid w:val="00A81564"/>
    <w:rsid w:val="00AA5A47"/>
    <w:rsid w:val="00AC3228"/>
    <w:rsid w:val="00AC62BB"/>
    <w:rsid w:val="00AD7E16"/>
    <w:rsid w:val="00AE1936"/>
    <w:rsid w:val="00AF44E4"/>
    <w:rsid w:val="00AF5ED3"/>
    <w:rsid w:val="00B03DB3"/>
    <w:rsid w:val="00B141AC"/>
    <w:rsid w:val="00B27D79"/>
    <w:rsid w:val="00B40B1A"/>
    <w:rsid w:val="00B51100"/>
    <w:rsid w:val="00B54E16"/>
    <w:rsid w:val="00B56D39"/>
    <w:rsid w:val="00B6468C"/>
    <w:rsid w:val="00B82C4C"/>
    <w:rsid w:val="00BA3EA3"/>
    <w:rsid w:val="00C03263"/>
    <w:rsid w:val="00C21A32"/>
    <w:rsid w:val="00C223D1"/>
    <w:rsid w:val="00C27B5F"/>
    <w:rsid w:val="00C31974"/>
    <w:rsid w:val="00C34B7B"/>
    <w:rsid w:val="00C539A6"/>
    <w:rsid w:val="00C63423"/>
    <w:rsid w:val="00C64130"/>
    <w:rsid w:val="00CA4CE0"/>
    <w:rsid w:val="00CD4EF8"/>
    <w:rsid w:val="00CF12AF"/>
    <w:rsid w:val="00D261A6"/>
    <w:rsid w:val="00D56E2D"/>
    <w:rsid w:val="00DB554D"/>
    <w:rsid w:val="00DF465B"/>
    <w:rsid w:val="00E42FD7"/>
    <w:rsid w:val="00E622C3"/>
    <w:rsid w:val="00E9417F"/>
    <w:rsid w:val="00EB3F85"/>
    <w:rsid w:val="00EC3F25"/>
    <w:rsid w:val="00EE1FDF"/>
    <w:rsid w:val="00EF44E1"/>
    <w:rsid w:val="00F31672"/>
    <w:rsid w:val="00F444E3"/>
    <w:rsid w:val="00F4475A"/>
    <w:rsid w:val="00FA4FD6"/>
    <w:rsid w:val="00FA79AE"/>
    <w:rsid w:val="00FB203C"/>
    <w:rsid w:val="00FB2D5A"/>
    <w:rsid w:val="00FD41CB"/>
    <w:rsid w:val="00FE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501C98"/>
  <w15:chartTrackingRefBased/>
  <w15:docId w15:val="{7BF1C5AE-E354-4676-8EE9-D04CD056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33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33F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D7E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5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JobDes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C5124E2856B4BB5A08DA01291C33C" ma:contentTypeVersion="18" ma:contentTypeDescription="Create a new document." ma:contentTypeScope="" ma:versionID="3525d9d4fbde4f4eb7de28fc9c7c5f82">
  <xsd:schema xmlns:xsd="http://www.w3.org/2001/XMLSchema" xmlns:xs="http://www.w3.org/2001/XMLSchema" xmlns:p="http://schemas.microsoft.com/office/2006/metadata/properties" xmlns:ns2="ee8fb6ee-36f1-4816-86ff-d75eea68df18" xmlns:ns3="b8971d76-97ba-4328-a9ee-76b75b76bc67" targetNamespace="http://schemas.microsoft.com/office/2006/metadata/properties" ma:root="true" ma:fieldsID="3d55164994e05926f553fc8353ba8e17" ns2:_="" ns3:_="">
    <xsd:import namespace="ee8fb6ee-36f1-4816-86ff-d75eea68df18"/>
    <xsd:import namespace="b8971d76-97ba-4328-a9ee-76b75b76bc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fb6ee-36f1-4816-86ff-d75eea68df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275d244-6c79-435d-aa20-55d18cc5481d}" ma:internalName="TaxCatchAll" ma:showField="CatchAllData" ma:web="ee8fb6ee-36f1-4816-86ff-d75eea68df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71d76-97ba-4328-a9ee-76b75b76b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eb5e4d4-115f-4fd1-9c9c-84309b38cf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8fb6ee-36f1-4816-86ff-d75eea68df18" xsi:nil="true"/>
    <lcf76f155ced4ddcb4097134ff3c332f xmlns="b8971d76-97ba-4328-a9ee-76b75b76bc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57CE36-6B45-4FEC-B74E-5A8AA6EA00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fb6ee-36f1-4816-86ff-d75eea68df18"/>
    <ds:schemaRef ds:uri="b8971d76-97ba-4328-a9ee-76b75b76bc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599E4F-A020-47BA-8C97-C8A4E38C5A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DEF877-83D6-47E6-910F-96ACD5F854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BE3128-ADCA-452C-B6D8-43393CBBF98D}">
  <ds:schemaRefs>
    <ds:schemaRef ds:uri="http://schemas.microsoft.com/office/2006/metadata/properties"/>
    <ds:schemaRef ds:uri="http://schemas.microsoft.com/office/infopath/2007/PartnerControls"/>
    <ds:schemaRef ds:uri="ee8fb6ee-36f1-4816-86ff-d75eea68df18"/>
    <ds:schemaRef ds:uri="b8971d76-97ba-4328-a9ee-76b75b76bc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JobDesc</Template>
  <TotalTime>3</TotalTime>
  <Pages>2</Pages>
  <Words>341</Words>
  <Characters>1783</Characters>
  <Application>Microsoft Office Word</Application>
  <DocSecurity>0</DocSecurity>
  <Lines>43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FALKIRK COUNCIL</vt:lpstr>
    </vt:vector>
  </TitlesOfParts>
  <Company>Falkirk Council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FALKIRK COUNCIL</dc:title>
  <dc:subject/>
  <dc:creator>Social work services</dc:creator>
  <cp:keywords/>
  <cp:lastModifiedBy>Sandy Gillone</cp:lastModifiedBy>
  <cp:revision>5</cp:revision>
  <cp:lastPrinted>2015-04-22T14:59:00Z</cp:lastPrinted>
  <dcterms:created xsi:type="dcterms:W3CDTF">2026-08-28T12:29:00Z</dcterms:created>
  <dcterms:modified xsi:type="dcterms:W3CDTF">2026-08-28T13:44:00Z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0x01010071FC5124E2856B4BB5A08DA01291C33C</vt:lpwstr>
  </property>
  <property fmtid="{D5CDD505-2E9C-101B-9397-08002B2CF9AE}" pid="4" name="MediaServiceImageTags">
    <vt:lpwstr/>
  </property>
</Properties>
</file>